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77B13" w14:textId="522B1960" w:rsidR="00B5241C" w:rsidRDefault="00B5241C" w:rsidP="00B5241C">
      <w:pPr>
        <w:spacing w:before="120" w:line="257" w:lineRule="auto"/>
        <w:jc w:val="center"/>
        <w:rPr>
          <w:b/>
          <w:sz w:val="28"/>
          <w:szCs w:val="28"/>
        </w:rPr>
      </w:pPr>
      <w:r w:rsidRPr="00B5241C">
        <w:rPr>
          <w:b/>
          <w:sz w:val="28"/>
          <w:szCs w:val="28"/>
        </w:rPr>
        <w:t xml:space="preserve">Doutoramento em </w:t>
      </w:r>
      <w:r w:rsidR="000A034B">
        <w:rPr>
          <w:b/>
          <w:sz w:val="28"/>
          <w:szCs w:val="28"/>
        </w:rPr>
        <w:t>História, Estudos de Segurança e Defesa</w:t>
      </w:r>
      <w:r w:rsidR="00CB3F1F">
        <w:rPr>
          <w:b/>
          <w:sz w:val="28"/>
          <w:szCs w:val="28"/>
        </w:rPr>
        <w:t xml:space="preserve"> </w:t>
      </w:r>
    </w:p>
    <w:p w14:paraId="4FA36BA5" w14:textId="77777777" w:rsidR="00C01177" w:rsidRDefault="00C01177" w:rsidP="00B5241C">
      <w:pPr>
        <w:spacing w:before="120" w:line="257" w:lineRule="auto"/>
        <w:jc w:val="center"/>
        <w:rPr>
          <w:b/>
          <w:sz w:val="28"/>
          <w:szCs w:val="28"/>
        </w:rPr>
      </w:pPr>
    </w:p>
    <w:p w14:paraId="03130B8E" w14:textId="0806A74C" w:rsidR="00DE2CAF" w:rsidRPr="00B5241C" w:rsidRDefault="00B5241C" w:rsidP="00B5241C">
      <w:pPr>
        <w:spacing w:before="120" w:line="257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Modelo para apresentação de </w:t>
      </w:r>
      <w:r w:rsidRPr="00B5241C">
        <w:rPr>
          <w:b/>
          <w:sz w:val="28"/>
          <w:szCs w:val="28"/>
        </w:rPr>
        <w:t xml:space="preserve">Plano de </w:t>
      </w:r>
      <w:r w:rsidR="000A034B">
        <w:rPr>
          <w:b/>
          <w:sz w:val="28"/>
          <w:szCs w:val="28"/>
        </w:rPr>
        <w:t>Investigação</w:t>
      </w:r>
    </w:p>
    <w:p w14:paraId="573726B9" w14:textId="77777777" w:rsidR="000A034B" w:rsidRPr="00CA2B07" w:rsidRDefault="000A034B" w:rsidP="00C01177">
      <w:pPr>
        <w:jc w:val="center"/>
        <w:rPr>
          <w:b/>
          <w:color w:val="808080" w:themeColor="background1" w:themeShade="80"/>
          <w:sz w:val="28"/>
          <w:szCs w:val="28"/>
          <w:lang w:val="pt-BR"/>
        </w:rPr>
      </w:pPr>
    </w:p>
    <w:p w14:paraId="1875D68A" w14:textId="024CCBE8" w:rsidR="00C01177" w:rsidRPr="000A034B" w:rsidRDefault="00B5241C" w:rsidP="00C01177">
      <w:pPr>
        <w:jc w:val="center"/>
        <w:rPr>
          <w:b/>
          <w:lang w:val="pt-BR"/>
        </w:rPr>
      </w:pPr>
      <w:r w:rsidRPr="000A034B">
        <w:rPr>
          <w:b/>
          <w:lang w:val="pt-BR"/>
        </w:rPr>
        <w:t>(CANDIDATURA AO PROGRAMA)</w:t>
      </w:r>
    </w:p>
    <w:p w14:paraId="7DD1E240" w14:textId="42A64853" w:rsidR="00B5241C" w:rsidRPr="000A034B" w:rsidRDefault="00B5241C" w:rsidP="00B5241C">
      <w:pPr>
        <w:rPr>
          <w:lang w:val="pt-BR"/>
        </w:rPr>
      </w:pPr>
    </w:p>
    <w:p w14:paraId="003180AE" w14:textId="77777777" w:rsidR="00CB3F1F" w:rsidRPr="000A034B" w:rsidRDefault="00CB3F1F" w:rsidP="00B5241C">
      <w:pPr>
        <w:rPr>
          <w:lang w:val="pt-BR"/>
        </w:rPr>
      </w:pPr>
    </w:p>
    <w:p w14:paraId="5A3C7564" w14:textId="1E6010F0" w:rsidR="00B5241C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</w:rPr>
      </w:pPr>
      <w:r w:rsidRPr="00CB3F1F">
        <w:rPr>
          <w:b/>
          <w:sz w:val="24"/>
          <w:szCs w:val="24"/>
        </w:rPr>
        <w:t>TÍTULO DA PROPOSTA</w:t>
      </w:r>
      <w:r w:rsidR="00CA2B07">
        <w:rPr>
          <w:b/>
          <w:sz w:val="24"/>
          <w:szCs w:val="24"/>
        </w:rPr>
        <w:t>:</w:t>
      </w:r>
      <w:r w:rsidRPr="00CB3F1F">
        <w:rPr>
          <w:b/>
          <w:color w:val="808080" w:themeColor="background1" w:themeShade="80"/>
          <w:sz w:val="24"/>
          <w:szCs w:val="24"/>
        </w:rPr>
        <w:t xml:space="preserve"> </w:t>
      </w:r>
    </w:p>
    <w:p w14:paraId="0CFBCA9C" w14:textId="5AB2738D" w:rsidR="00B5241C" w:rsidRDefault="00B5241C" w:rsidP="00CB3F1F">
      <w:pPr>
        <w:spacing w:after="0" w:line="360" w:lineRule="auto"/>
        <w:jc w:val="both"/>
      </w:pPr>
    </w:p>
    <w:p w14:paraId="0B07DA91" w14:textId="77777777" w:rsidR="00CB3F1F" w:rsidRDefault="00CB3F1F" w:rsidP="00CB3F1F">
      <w:pPr>
        <w:spacing w:after="0" w:line="360" w:lineRule="auto"/>
        <w:jc w:val="both"/>
      </w:pPr>
    </w:p>
    <w:p w14:paraId="202CC822" w14:textId="450D6CDF" w:rsidR="00B5241C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</w:rPr>
      </w:pPr>
      <w:r w:rsidRPr="00CB3F1F">
        <w:rPr>
          <w:b/>
          <w:sz w:val="24"/>
          <w:szCs w:val="24"/>
        </w:rPr>
        <w:t xml:space="preserve">SUMÁRIO </w:t>
      </w:r>
      <w:r w:rsidRPr="00CB3F1F">
        <w:rPr>
          <w:b/>
        </w:rPr>
        <w:t>(até 150 palavras)</w:t>
      </w:r>
      <w:r w:rsidR="000A034B">
        <w:rPr>
          <w:b/>
        </w:rPr>
        <w:t>:</w:t>
      </w:r>
      <w:r w:rsidR="00C01177" w:rsidRPr="00CB3F1F">
        <w:rPr>
          <w:b/>
          <w:sz w:val="24"/>
          <w:szCs w:val="24"/>
        </w:rPr>
        <w:t xml:space="preserve"> </w:t>
      </w:r>
    </w:p>
    <w:p w14:paraId="5775AFF0" w14:textId="0EE0EB48" w:rsidR="00C01177" w:rsidRPr="00CB3F1F" w:rsidRDefault="00B5241C" w:rsidP="00CB3F1F">
      <w:pPr>
        <w:jc w:val="both"/>
        <w:rPr>
          <w:color w:val="808080" w:themeColor="background1" w:themeShade="80"/>
          <w:sz w:val="20"/>
          <w:szCs w:val="20"/>
        </w:rPr>
      </w:pPr>
      <w:r w:rsidRPr="00CB3F1F">
        <w:rPr>
          <w:sz w:val="20"/>
          <w:szCs w:val="20"/>
        </w:rPr>
        <w:t>Síntese do Plano de Trabalhos, incluindo o objeto de estudo, os objetivos e as principais contribuições previstas do trabalho de investigação</w:t>
      </w:r>
      <w:r w:rsidR="00C01177" w:rsidRPr="00CB3F1F">
        <w:rPr>
          <w:sz w:val="20"/>
          <w:szCs w:val="20"/>
        </w:rPr>
        <w:t>.</w:t>
      </w:r>
    </w:p>
    <w:p w14:paraId="08D49D2C" w14:textId="11B811D8" w:rsidR="00B5241C" w:rsidRPr="00CB3F1F" w:rsidRDefault="00B5241C" w:rsidP="00CB3F1F">
      <w:pPr>
        <w:spacing w:after="0" w:line="360" w:lineRule="auto"/>
        <w:jc w:val="both"/>
      </w:pPr>
    </w:p>
    <w:p w14:paraId="47ACCD94" w14:textId="4B5791D6" w:rsidR="00B5241C" w:rsidRDefault="00B5241C" w:rsidP="00CB3F1F">
      <w:pPr>
        <w:spacing w:after="0" w:line="360" w:lineRule="auto"/>
        <w:jc w:val="both"/>
      </w:pPr>
    </w:p>
    <w:p w14:paraId="75DEFB5B" w14:textId="1D3DA0DC" w:rsidR="00FD1A54" w:rsidRPr="00CB3F1F" w:rsidRDefault="00FD1A54" w:rsidP="00CB3F1F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</w:rPr>
      </w:pPr>
      <w:r w:rsidRPr="00CB3F1F">
        <w:rPr>
          <w:b/>
          <w:sz w:val="24"/>
          <w:szCs w:val="24"/>
        </w:rPr>
        <w:t xml:space="preserve">PALAVRAS-CHAVE </w:t>
      </w:r>
      <w:r w:rsidRPr="00CB3F1F">
        <w:rPr>
          <w:b/>
        </w:rPr>
        <w:t>(até 6 palavras)</w:t>
      </w:r>
      <w:r w:rsidR="000A034B">
        <w:rPr>
          <w:b/>
          <w:sz w:val="24"/>
          <w:szCs w:val="24"/>
        </w:rPr>
        <w:t>:</w:t>
      </w:r>
    </w:p>
    <w:p w14:paraId="4EAAF02D" w14:textId="77777777" w:rsidR="00FD1A54" w:rsidRPr="00FD1A54" w:rsidRDefault="00FD1A54" w:rsidP="00CB3F1F">
      <w:pPr>
        <w:spacing w:after="0" w:line="360" w:lineRule="auto"/>
        <w:jc w:val="both"/>
      </w:pPr>
    </w:p>
    <w:p w14:paraId="6156A90A" w14:textId="77777777" w:rsidR="00FD1A54" w:rsidRPr="00FD1A54" w:rsidRDefault="00FD1A54" w:rsidP="00CB3F1F">
      <w:pPr>
        <w:spacing w:after="0" w:line="360" w:lineRule="auto"/>
        <w:jc w:val="both"/>
      </w:pPr>
    </w:p>
    <w:p w14:paraId="69002CD4" w14:textId="63525B20" w:rsidR="00C01177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  <w:color w:val="808080" w:themeColor="background1" w:themeShade="80"/>
          <w:sz w:val="24"/>
          <w:szCs w:val="24"/>
        </w:rPr>
      </w:pPr>
      <w:r w:rsidRPr="00CB3F1F">
        <w:rPr>
          <w:b/>
          <w:sz w:val="24"/>
          <w:szCs w:val="24"/>
        </w:rPr>
        <w:t xml:space="preserve">REVISÃO DA LITERATURA </w:t>
      </w:r>
      <w:r w:rsidRPr="00CB3F1F">
        <w:rPr>
          <w:b/>
        </w:rPr>
        <w:t>(até 500 palavras)</w:t>
      </w:r>
      <w:r w:rsidR="000A034B">
        <w:rPr>
          <w:b/>
          <w:sz w:val="24"/>
          <w:szCs w:val="24"/>
        </w:rPr>
        <w:t>:</w:t>
      </w:r>
    </w:p>
    <w:p w14:paraId="008FF8EC" w14:textId="29C571E5" w:rsidR="00B5241C" w:rsidRPr="00CB3F1F" w:rsidRDefault="00B5241C" w:rsidP="00CB3F1F">
      <w:pPr>
        <w:jc w:val="both"/>
        <w:rPr>
          <w:sz w:val="20"/>
          <w:szCs w:val="20"/>
        </w:rPr>
      </w:pPr>
      <w:r w:rsidRPr="00CB3F1F">
        <w:rPr>
          <w:sz w:val="20"/>
          <w:szCs w:val="20"/>
        </w:rPr>
        <w:t>Fundamentação teórica da investigação, referindo a literatura relevante e estudos anteriores</w:t>
      </w:r>
      <w:r w:rsidR="00FD1A54" w:rsidRPr="00CB3F1F">
        <w:rPr>
          <w:sz w:val="20"/>
          <w:szCs w:val="20"/>
        </w:rPr>
        <w:t>,</w:t>
      </w:r>
      <w:r w:rsidRPr="00CB3F1F">
        <w:rPr>
          <w:sz w:val="20"/>
          <w:szCs w:val="20"/>
        </w:rPr>
        <w:t xml:space="preserve"> e a dimensão original da proposta</w:t>
      </w:r>
      <w:r w:rsidR="000A034B">
        <w:rPr>
          <w:sz w:val="20"/>
          <w:szCs w:val="20"/>
        </w:rPr>
        <w:t>.</w:t>
      </w:r>
    </w:p>
    <w:p w14:paraId="31BB18F4" w14:textId="4758A732" w:rsidR="00B5241C" w:rsidRDefault="00B5241C" w:rsidP="00CB3F1F">
      <w:pPr>
        <w:spacing w:after="0" w:line="360" w:lineRule="auto"/>
        <w:jc w:val="both"/>
      </w:pPr>
    </w:p>
    <w:p w14:paraId="2F12FDAF" w14:textId="77777777" w:rsidR="00CB3F1F" w:rsidRDefault="00CB3F1F" w:rsidP="00CB3F1F">
      <w:pPr>
        <w:spacing w:after="0" w:line="360" w:lineRule="auto"/>
        <w:jc w:val="both"/>
      </w:pPr>
    </w:p>
    <w:p w14:paraId="2FFA21CC" w14:textId="23C5187D" w:rsidR="00CB3F1F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  <w:color w:val="808080" w:themeColor="background1" w:themeShade="80"/>
          <w:sz w:val="24"/>
          <w:szCs w:val="24"/>
        </w:rPr>
      </w:pPr>
      <w:r w:rsidRPr="00CB3F1F">
        <w:rPr>
          <w:b/>
          <w:sz w:val="24"/>
          <w:szCs w:val="24"/>
        </w:rPr>
        <w:t>OBJECTIVOS (até 300 palavras)</w:t>
      </w:r>
      <w:r w:rsidR="000A034B">
        <w:rPr>
          <w:b/>
          <w:sz w:val="24"/>
          <w:szCs w:val="24"/>
        </w:rPr>
        <w:t>:</w:t>
      </w:r>
    </w:p>
    <w:p w14:paraId="4BB67E1F" w14:textId="0C190A3A" w:rsidR="00CB3F1F" w:rsidRPr="00CB3F1F" w:rsidRDefault="00B5241C" w:rsidP="00CB3F1F">
      <w:pPr>
        <w:jc w:val="both"/>
        <w:rPr>
          <w:sz w:val="20"/>
          <w:szCs w:val="20"/>
        </w:rPr>
      </w:pPr>
      <w:r w:rsidRPr="00CB3F1F">
        <w:rPr>
          <w:sz w:val="20"/>
          <w:szCs w:val="20"/>
        </w:rPr>
        <w:t>Identificar as questões de investigação e</w:t>
      </w:r>
      <w:r w:rsidR="00FD1A54" w:rsidRPr="00CB3F1F">
        <w:rPr>
          <w:sz w:val="20"/>
          <w:szCs w:val="20"/>
        </w:rPr>
        <w:t xml:space="preserve"> os</w:t>
      </w:r>
      <w:r w:rsidRPr="00CB3F1F">
        <w:rPr>
          <w:sz w:val="20"/>
          <w:szCs w:val="20"/>
        </w:rPr>
        <w:t xml:space="preserve"> </w:t>
      </w:r>
      <w:r w:rsidR="000A034B" w:rsidRPr="00CB3F1F">
        <w:rPr>
          <w:sz w:val="20"/>
          <w:szCs w:val="20"/>
        </w:rPr>
        <w:t>objetivos</w:t>
      </w:r>
      <w:r w:rsidR="000A034B">
        <w:rPr>
          <w:sz w:val="20"/>
          <w:szCs w:val="20"/>
        </w:rPr>
        <w:t>.</w:t>
      </w:r>
    </w:p>
    <w:p w14:paraId="5D11756E" w14:textId="2F5E3225" w:rsidR="00B5241C" w:rsidRDefault="00B5241C" w:rsidP="00CB3F1F">
      <w:pPr>
        <w:jc w:val="both"/>
        <w:rPr>
          <w:sz w:val="18"/>
          <w:szCs w:val="18"/>
        </w:rPr>
      </w:pPr>
    </w:p>
    <w:p w14:paraId="3144E9DE" w14:textId="3BCCA6F1" w:rsidR="00B5241C" w:rsidRDefault="00B5241C" w:rsidP="00CB3F1F">
      <w:pPr>
        <w:jc w:val="both"/>
        <w:rPr>
          <w:sz w:val="18"/>
          <w:szCs w:val="18"/>
        </w:rPr>
      </w:pPr>
    </w:p>
    <w:p w14:paraId="0DD6C9E1" w14:textId="77777777" w:rsidR="000A034B" w:rsidRPr="000A034B" w:rsidRDefault="00B5241C" w:rsidP="000A034B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</w:rPr>
      </w:pPr>
      <w:r w:rsidRPr="00CB3F1F">
        <w:rPr>
          <w:b/>
          <w:sz w:val="24"/>
          <w:szCs w:val="24"/>
        </w:rPr>
        <w:t xml:space="preserve">APRESENTAÇÃO DO PLANO DE TRABALHOS </w:t>
      </w:r>
      <w:r w:rsidRPr="000A034B">
        <w:rPr>
          <w:b/>
          <w:sz w:val="24"/>
          <w:szCs w:val="24"/>
        </w:rPr>
        <w:t>(até 1000 palavras)</w:t>
      </w:r>
      <w:r w:rsidR="000A034B">
        <w:rPr>
          <w:b/>
          <w:sz w:val="24"/>
          <w:szCs w:val="24"/>
        </w:rPr>
        <w:t>:</w:t>
      </w:r>
    </w:p>
    <w:p w14:paraId="0613CF5B" w14:textId="3ADA8D41" w:rsidR="00B5241C" w:rsidRPr="000A034B" w:rsidRDefault="00B5241C" w:rsidP="000A034B">
      <w:pPr>
        <w:jc w:val="both"/>
        <w:rPr>
          <w:sz w:val="20"/>
          <w:szCs w:val="20"/>
        </w:rPr>
      </w:pPr>
      <w:r w:rsidRPr="000A034B">
        <w:rPr>
          <w:sz w:val="20"/>
          <w:szCs w:val="20"/>
        </w:rPr>
        <w:lastRenderedPageBreak/>
        <w:t>Indicar de que modo os objetivos propostos</w:t>
      </w:r>
      <w:r w:rsidR="00FD1A54" w:rsidRPr="000A034B">
        <w:rPr>
          <w:sz w:val="20"/>
          <w:szCs w:val="20"/>
        </w:rPr>
        <w:t xml:space="preserve"> serão alcançados</w:t>
      </w:r>
      <w:r w:rsidRPr="000A034B">
        <w:rPr>
          <w:sz w:val="20"/>
          <w:szCs w:val="20"/>
        </w:rPr>
        <w:t>, incluindo a abordagem metodológica, a descrição das tarefas a desenvolver e a sua organização e duração</w:t>
      </w:r>
      <w:r w:rsidR="000A034B">
        <w:rPr>
          <w:sz w:val="20"/>
          <w:szCs w:val="20"/>
        </w:rPr>
        <w:t>.</w:t>
      </w:r>
      <w:r w:rsidR="00CB3F1F" w:rsidRPr="000A034B">
        <w:rPr>
          <w:sz w:val="20"/>
          <w:szCs w:val="20"/>
        </w:rPr>
        <w:t xml:space="preserve"> </w:t>
      </w:r>
    </w:p>
    <w:p w14:paraId="3043B204" w14:textId="77777777" w:rsidR="00CB3F1F" w:rsidRDefault="00CB3F1F" w:rsidP="00CB3F1F">
      <w:pPr>
        <w:spacing w:after="0" w:line="360" w:lineRule="auto"/>
        <w:jc w:val="both"/>
      </w:pPr>
    </w:p>
    <w:p w14:paraId="18B68982" w14:textId="667679D6" w:rsidR="00CB3F1F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</w:rPr>
      </w:pPr>
      <w:r w:rsidRPr="00CB3F1F">
        <w:rPr>
          <w:b/>
          <w:sz w:val="24"/>
          <w:szCs w:val="24"/>
        </w:rPr>
        <w:t>CRONOGRAMA</w:t>
      </w:r>
      <w:r w:rsidR="00CA2B07">
        <w:rPr>
          <w:b/>
          <w:sz w:val="24"/>
          <w:szCs w:val="24"/>
        </w:rPr>
        <w:t>:</w:t>
      </w:r>
      <w:r w:rsidR="00CB3F1F" w:rsidRPr="00CB3F1F">
        <w:rPr>
          <w:b/>
          <w:sz w:val="24"/>
          <w:szCs w:val="24"/>
        </w:rPr>
        <w:t xml:space="preserve"> </w:t>
      </w:r>
    </w:p>
    <w:p w14:paraId="02D8999C" w14:textId="5A9C9C73" w:rsidR="00B5241C" w:rsidRPr="00CB3F1F" w:rsidRDefault="00B5241C" w:rsidP="00CB3F1F">
      <w:pPr>
        <w:spacing w:after="0" w:line="360" w:lineRule="auto"/>
        <w:jc w:val="both"/>
      </w:pPr>
    </w:p>
    <w:p w14:paraId="2010BE1F" w14:textId="77777777" w:rsidR="00B5241C" w:rsidRDefault="00B5241C" w:rsidP="00CB3F1F">
      <w:pPr>
        <w:spacing w:after="0" w:line="360" w:lineRule="auto"/>
        <w:jc w:val="both"/>
      </w:pPr>
    </w:p>
    <w:p w14:paraId="2617CD12" w14:textId="5E07088F" w:rsidR="00CB3F1F" w:rsidRPr="00CB3F1F" w:rsidRDefault="00B5241C" w:rsidP="00CB3F1F">
      <w:pPr>
        <w:pStyle w:val="ListParagraph"/>
        <w:numPr>
          <w:ilvl w:val="0"/>
          <w:numId w:val="4"/>
        </w:numPr>
        <w:jc w:val="both"/>
        <w:rPr>
          <w:b/>
        </w:rPr>
      </w:pPr>
      <w:r w:rsidRPr="00CB3F1F">
        <w:rPr>
          <w:b/>
          <w:sz w:val="24"/>
          <w:szCs w:val="24"/>
        </w:rPr>
        <w:t>REFERÊNCIAS BIBLIOGRÁFICAS</w:t>
      </w:r>
      <w:r w:rsidR="000A034B">
        <w:rPr>
          <w:b/>
          <w:sz w:val="24"/>
          <w:szCs w:val="24"/>
        </w:rPr>
        <w:t>:</w:t>
      </w:r>
    </w:p>
    <w:p w14:paraId="32950CEA" w14:textId="17B56CB3" w:rsidR="00B5241C" w:rsidRPr="00CB3F1F" w:rsidRDefault="00B5241C" w:rsidP="00CB3F1F">
      <w:pPr>
        <w:spacing w:after="0" w:line="360" w:lineRule="auto"/>
        <w:jc w:val="both"/>
      </w:pPr>
    </w:p>
    <w:p w14:paraId="65F53121" w14:textId="77777777" w:rsidR="00B5241C" w:rsidRPr="00B5241C" w:rsidRDefault="00B5241C" w:rsidP="00CB3F1F">
      <w:pPr>
        <w:spacing w:after="0" w:line="360" w:lineRule="auto"/>
        <w:jc w:val="both"/>
      </w:pPr>
    </w:p>
    <w:sectPr w:rsidR="00B5241C" w:rsidRPr="00B5241C" w:rsidSect="0055345F">
      <w:headerReference w:type="default" r:id="rId11"/>
      <w:footerReference w:type="default" r:id="rId12"/>
      <w:pgSz w:w="11906" w:h="16838"/>
      <w:pgMar w:top="1794" w:right="1133" w:bottom="1985" w:left="1440" w:header="19" w:footer="4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27556" w14:textId="77777777" w:rsidR="00A904EB" w:rsidRDefault="00A904EB">
      <w:pPr>
        <w:spacing w:after="0" w:line="240" w:lineRule="auto"/>
      </w:pPr>
      <w:r>
        <w:separator/>
      </w:r>
    </w:p>
  </w:endnote>
  <w:endnote w:type="continuationSeparator" w:id="0">
    <w:p w14:paraId="5D65B00D" w14:textId="77777777" w:rsidR="00A904EB" w:rsidRDefault="00A90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F5A95" w14:textId="03654F03" w:rsidR="00372B57" w:rsidRDefault="00372B57" w:rsidP="00372B57">
    <w:pPr>
      <w:spacing w:line="360" w:lineRule="auto"/>
      <w:jc w:val="center"/>
      <w:rPr>
        <w:rFonts w:ascii="Montserrat" w:hAnsi="Montserrat"/>
        <w:sz w:val="14"/>
        <w:szCs w:val="1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0A0DAFC" wp14:editId="6094E687">
          <wp:simplePos x="0" y="0"/>
          <wp:positionH relativeFrom="margin">
            <wp:align>center</wp:align>
          </wp:positionH>
          <wp:positionV relativeFrom="paragraph">
            <wp:posOffset>147955</wp:posOffset>
          </wp:positionV>
          <wp:extent cx="5400040" cy="283845"/>
          <wp:effectExtent l="0" t="0" r="0" b="1905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283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74E9B">
      <w:rPr>
        <w:rFonts w:ascii="Montserrat" w:hAnsi="Montserrat"/>
        <w:sz w:val="14"/>
        <w:szCs w:val="14"/>
      </w:rPr>
      <w:t xml:space="preserve">Iscte </w:t>
    </w:r>
    <w:r>
      <w:rPr>
        <w:rFonts w:ascii="Montserrat" w:hAnsi="Montserrat"/>
        <w:sz w:val="14"/>
        <w:szCs w:val="14"/>
      </w:rPr>
      <w:t>−</w:t>
    </w:r>
    <w:r w:rsidRPr="00174E9B">
      <w:rPr>
        <w:rFonts w:ascii="Montserrat" w:hAnsi="Montserrat"/>
        <w:sz w:val="14"/>
        <w:szCs w:val="14"/>
      </w:rPr>
      <w:t xml:space="preserve"> Instituto Universitário de Lisboa </w:t>
    </w:r>
    <w:r>
      <w:rPr>
        <w:rFonts w:ascii="Montserrat" w:hAnsi="Montserrat"/>
        <w:b/>
        <w:sz w:val="14"/>
        <w:szCs w:val="14"/>
      </w:rPr>
      <w:t>·</w:t>
    </w:r>
    <w:r w:rsidRPr="00174E9B">
      <w:rPr>
        <w:rFonts w:ascii="Montserrat" w:hAnsi="Montserrat"/>
        <w:sz w:val="14"/>
        <w:szCs w:val="14"/>
      </w:rPr>
      <w:t xml:space="preserve"> Av. Forças Armadas, 1649-026 Lisboa</w:t>
    </w:r>
    <w:r w:rsidRPr="00174E9B">
      <w:rPr>
        <w:rFonts w:ascii="Montserrat" w:eastAsia="Montserrat Medium" w:hAnsi="Montserrat" w:cs="Montserrat Medium"/>
        <w:sz w:val="14"/>
        <w:szCs w:val="14"/>
      </w:rPr>
      <w:t xml:space="preserve"> </w:t>
    </w:r>
    <w:r>
      <w:rPr>
        <w:rFonts w:ascii="Montserrat" w:hAnsi="Montserrat"/>
        <w:b/>
        <w:sz w:val="14"/>
        <w:szCs w:val="14"/>
      </w:rPr>
      <w:t>·</w:t>
    </w:r>
    <w:r w:rsidRPr="00174E9B">
      <w:rPr>
        <w:rFonts w:ascii="Montserrat" w:eastAsia="Montserrat Medium" w:hAnsi="Montserrat" w:cs="Montserrat Medium"/>
        <w:sz w:val="14"/>
        <w:szCs w:val="14"/>
      </w:rPr>
      <w:t xml:space="preserve"> </w:t>
    </w:r>
    <w:r w:rsidRPr="00174E9B">
      <w:rPr>
        <w:rFonts w:ascii="Montserrat" w:eastAsia="Montserrat Medium" w:hAnsi="Montserrat" w:cs="Montserrat Medium"/>
        <w:sz w:val="14"/>
        <w:szCs w:val="14"/>
      </w:rPr>
      <w:sym w:font="Wingdings" w:char="F028"/>
    </w:r>
    <w:r w:rsidRPr="00174E9B">
      <w:rPr>
        <w:rFonts w:ascii="Montserrat" w:eastAsia="Montserrat Medium" w:hAnsi="Montserrat" w:cs="Montserrat Medium"/>
        <w:sz w:val="14"/>
        <w:szCs w:val="14"/>
      </w:rPr>
      <w:t xml:space="preserve"> +351 </w:t>
    </w:r>
    <w:r w:rsidRPr="00174E9B">
      <w:rPr>
        <w:rFonts w:ascii="Montserrat" w:hAnsi="Montserrat"/>
        <w:sz w:val="14"/>
        <w:szCs w:val="14"/>
      </w:rPr>
      <w:t xml:space="preserve">217 903 000 </w:t>
    </w:r>
    <w:r>
      <w:rPr>
        <w:rFonts w:ascii="Montserrat" w:hAnsi="Montserrat"/>
        <w:b/>
        <w:sz w:val="14"/>
        <w:szCs w:val="14"/>
      </w:rPr>
      <w:t>·</w:t>
    </w:r>
    <w:r w:rsidRPr="00174E9B">
      <w:rPr>
        <w:rFonts w:ascii="Montserrat" w:hAnsi="Montserrat"/>
        <w:b/>
        <w:sz w:val="14"/>
        <w:szCs w:val="14"/>
      </w:rPr>
      <w:t xml:space="preserve"> </w:t>
    </w:r>
    <w:r w:rsidRPr="00174E9B">
      <w:rPr>
        <w:rFonts w:ascii="Montserrat" w:hAnsi="Montserrat"/>
        <w:sz w:val="14"/>
        <w:szCs w:val="14"/>
      </w:rPr>
      <w:sym w:font="Wingdings" w:char="F02A"/>
    </w:r>
    <w:r w:rsidRPr="00174E9B">
      <w:rPr>
        <w:rFonts w:ascii="Montserrat" w:hAnsi="Montserrat"/>
        <w:sz w:val="14"/>
        <w:szCs w:val="14"/>
      </w:rPr>
      <w:t xml:space="preserve"> </w:t>
    </w:r>
    <w:r w:rsidRPr="00BE2E62">
      <w:rPr>
        <w:rFonts w:ascii="Montserrat" w:hAnsi="Montserrat"/>
        <w:sz w:val="14"/>
        <w:szCs w:val="14"/>
      </w:rPr>
      <w:t>geral@iscte-iul.pt</w:t>
    </w:r>
  </w:p>
  <w:p w14:paraId="23D8CBA6" w14:textId="61CCA866" w:rsidR="00D730EA" w:rsidRDefault="00D730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E19A8" w14:textId="77777777" w:rsidR="00A904EB" w:rsidRDefault="00A904E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0F53D74" w14:textId="77777777" w:rsidR="00A904EB" w:rsidRDefault="00A90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01A03" w14:textId="31326509" w:rsidR="00D730EA" w:rsidRDefault="00372B57">
    <w:pPr>
      <w:pStyle w:val="Header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EC99F9E" wp14:editId="755AC755">
          <wp:simplePos x="0" y="0"/>
          <wp:positionH relativeFrom="column">
            <wp:posOffset>3429000</wp:posOffset>
          </wp:positionH>
          <wp:positionV relativeFrom="paragraph">
            <wp:posOffset>397510</wp:posOffset>
          </wp:positionV>
          <wp:extent cx="2529840" cy="998220"/>
          <wp:effectExtent l="0" t="0" r="0" b="0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840" cy="998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237B8"/>
    <w:multiLevelType w:val="hybridMultilevel"/>
    <w:tmpl w:val="70AC0BEA"/>
    <w:lvl w:ilvl="0" w:tplc="EA08E7E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B5864"/>
    <w:multiLevelType w:val="hybridMultilevel"/>
    <w:tmpl w:val="6F2C7E0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FD4ED2"/>
    <w:multiLevelType w:val="hybridMultilevel"/>
    <w:tmpl w:val="543CE50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4A25D3"/>
    <w:multiLevelType w:val="hybridMultilevel"/>
    <w:tmpl w:val="21946D2A"/>
    <w:lvl w:ilvl="0" w:tplc="7FF0B8B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F30CE1"/>
    <w:multiLevelType w:val="hybridMultilevel"/>
    <w:tmpl w:val="AE3EFD6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4B079D"/>
    <w:multiLevelType w:val="hybridMultilevel"/>
    <w:tmpl w:val="6620735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9901366">
    <w:abstractNumId w:val="1"/>
  </w:num>
  <w:num w:numId="2" w16cid:durableId="1482960737">
    <w:abstractNumId w:val="0"/>
  </w:num>
  <w:num w:numId="3" w16cid:durableId="635834524">
    <w:abstractNumId w:val="4"/>
  </w:num>
  <w:num w:numId="4" w16cid:durableId="1884058022">
    <w:abstractNumId w:val="3"/>
  </w:num>
  <w:num w:numId="5" w16cid:durableId="1538421372">
    <w:abstractNumId w:val="2"/>
  </w:num>
  <w:num w:numId="6" w16cid:durableId="16674379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C5"/>
    <w:rsid w:val="00042580"/>
    <w:rsid w:val="00086BCC"/>
    <w:rsid w:val="00086C25"/>
    <w:rsid w:val="00090667"/>
    <w:rsid w:val="00092A3F"/>
    <w:rsid w:val="000A034B"/>
    <w:rsid w:val="000B768F"/>
    <w:rsid w:val="000E3F44"/>
    <w:rsid w:val="00103D1C"/>
    <w:rsid w:val="00113F5D"/>
    <w:rsid w:val="00140F90"/>
    <w:rsid w:val="00175DBB"/>
    <w:rsid w:val="00185497"/>
    <w:rsid w:val="00196B57"/>
    <w:rsid w:val="001F3D5B"/>
    <w:rsid w:val="00214F14"/>
    <w:rsid w:val="00246B76"/>
    <w:rsid w:val="0026246B"/>
    <w:rsid w:val="002A559A"/>
    <w:rsid w:val="002B01C9"/>
    <w:rsid w:val="002D20BF"/>
    <w:rsid w:val="002F2449"/>
    <w:rsid w:val="002F7B8F"/>
    <w:rsid w:val="00334BA9"/>
    <w:rsid w:val="003648C8"/>
    <w:rsid w:val="00372B57"/>
    <w:rsid w:val="00376AFB"/>
    <w:rsid w:val="003D4C52"/>
    <w:rsid w:val="003D74C5"/>
    <w:rsid w:val="003E4ADE"/>
    <w:rsid w:val="00406DE6"/>
    <w:rsid w:val="0043294D"/>
    <w:rsid w:val="004A4FDA"/>
    <w:rsid w:val="004C450E"/>
    <w:rsid w:val="00502BF0"/>
    <w:rsid w:val="00524E34"/>
    <w:rsid w:val="00542A3B"/>
    <w:rsid w:val="00544AF4"/>
    <w:rsid w:val="00545C57"/>
    <w:rsid w:val="005505C2"/>
    <w:rsid w:val="005528ED"/>
    <w:rsid w:val="0055345F"/>
    <w:rsid w:val="00556616"/>
    <w:rsid w:val="005B6F85"/>
    <w:rsid w:val="005E7733"/>
    <w:rsid w:val="0065140F"/>
    <w:rsid w:val="00670BBE"/>
    <w:rsid w:val="006813DF"/>
    <w:rsid w:val="0068697A"/>
    <w:rsid w:val="006C4E20"/>
    <w:rsid w:val="00704827"/>
    <w:rsid w:val="007418FF"/>
    <w:rsid w:val="00742A44"/>
    <w:rsid w:val="00764FDB"/>
    <w:rsid w:val="00767720"/>
    <w:rsid w:val="00780E94"/>
    <w:rsid w:val="00797991"/>
    <w:rsid w:val="007E3A35"/>
    <w:rsid w:val="00841365"/>
    <w:rsid w:val="00841D30"/>
    <w:rsid w:val="00841D90"/>
    <w:rsid w:val="00844ED8"/>
    <w:rsid w:val="00846F50"/>
    <w:rsid w:val="008A1840"/>
    <w:rsid w:val="008B1181"/>
    <w:rsid w:val="008B2612"/>
    <w:rsid w:val="008B3172"/>
    <w:rsid w:val="008E174B"/>
    <w:rsid w:val="008F24BB"/>
    <w:rsid w:val="009137C8"/>
    <w:rsid w:val="009306A8"/>
    <w:rsid w:val="0097354A"/>
    <w:rsid w:val="009862BC"/>
    <w:rsid w:val="009A3242"/>
    <w:rsid w:val="009D1969"/>
    <w:rsid w:val="009E348B"/>
    <w:rsid w:val="00A106FC"/>
    <w:rsid w:val="00A904EB"/>
    <w:rsid w:val="00AB09B2"/>
    <w:rsid w:val="00AC1F4D"/>
    <w:rsid w:val="00AD5005"/>
    <w:rsid w:val="00B40829"/>
    <w:rsid w:val="00B43D83"/>
    <w:rsid w:val="00B5241C"/>
    <w:rsid w:val="00B624B3"/>
    <w:rsid w:val="00B6267B"/>
    <w:rsid w:val="00B97EB2"/>
    <w:rsid w:val="00BA60B4"/>
    <w:rsid w:val="00BA6F7C"/>
    <w:rsid w:val="00BC3179"/>
    <w:rsid w:val="00BE0BA2"/>
    <w:rsid w:val="00C01177"/>
    <w:rsid w:val="00C33D53"/>
    <w:rsid w:val="00C44A6D"/>
    <w:rsid w:val="00C81684"/>
    <w:rsid w:val="00CA2B07"/>
    <w:rsid w:val="00CA314C"/>
    <w:rsid w:val="00CB3F1F"/>
    <w:rsid w:val="00CB5B8C"/>
    <w:rsid w:val="00CC0F6C"/>
    <w:rsid w:val="00CD29A0"/>
    <w:rsid w:val="00D30B42"/>
    <w:rsid w:val="00D730EA"/>
    <w:rsid w:val="00D85CF8"/>
    <w:rsid w:val="00D87F22"/>
    <w:rsid w:val="00DA1B94"/>
    <w:rsid w:val="00DE2CAF"/>
    <w:rsid w:val="00DE573F"/>
    <w:rsid w:val="00E04FC5"/>
    <w:rsid w:val="00E41D69"/>
    <w:rsid w:val="00E66C99"/>
    <w:rsid w:val="00EA18AA"/>
    <w:rsid w:val="00EE3A70"/>
    <w:rsid w:val="00EF36B3"/>
    <w:rsid w:val="00F315E0"/>
    <w:rsid w:val="00F60397"/>
    <w:rsid w:val="00FD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17A48"/>
  <w15:docId w15:val="{B3E674E2-9DFB-48FB-AC84-F856BD69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N w:val="0"/>
      <w:spacing w:after="160" w:line="256" w:lineRule="auto"/>
      <w:textAlignment w:val="baseline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DefaultParagraphFont"/>
  </w:style>
  <w:style w:type="paragraph" w:styleId="NormalWeb">
    <w:name w:val="Normal (Web)"/>
    <w:basedOn w:val="Normal"/>
    <w:uiPriority w:val="99"/>
    <w:unhideWhenUsed/>
    <w:rsid w:val="005528ED"/>
    <w:pPr>
      <w:suppressAutoHyphens w:val="0"/>
      <w:autoSpaceDN/>
      <w:spacing w:after="0" w:line="240" w:lineRule="auto"/>
      <w:textAlignment w:val="auto"/>
    </w:pPr>
    <w:rPr>
      <w:rFonts w:ascii="Times New Roman" w:hAnsi="Times New Roman"/>
      <w:sz w:val="24"/>
      <w:szCs w:val="24"/>
      <w:lang w:eastAsia="pt-PT"/>
    </w:rPr>
  </w:style>
  <w:style w:type="paragraph" w:styleId="ListParagraph">
    <w:name w:val="List Paragraph"/>
    <w:basedOn w:val="Normal"/>
    <w:uiPriority w:val="34"/>
    <w:qFormat/>
    <w:rsid w:val="000E3F44"/>
    <w:pPr>
      <w:suppressAutoHyphens w:val="0"/>
      <w:autoSpaceDN/>
      <w:spacing w:line="259" w:lineRule="auto"/>
      <w:ind w:left="720"/>
      <w:contextualSpacing/>
      <w:textAlignment w:val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F3D5B"/>
    <w:rPr>
      <w:rFonts w:ascii="Segoe UI" w:hAnsi="Segoe UI" w:cs="Segoe UI"/>
      <w:sz w:val="18"/>
      <w:szCs w:val="18"/>
      <w:lang w:val="pt-PT"/>
    </w:rPr>
  </w:style>
  <w:style w:type="paragraph" w:styleId="BodyText">
    <w:name w:val="Body Text"/>
    <w:basedOn w:val="Normal"/>
    <w:link w:val="BodyTextChar"/>
    <w:rsid w:val="000B768F"/>
    <w:pPr>
      <w:suppressAutoHyphens w:val="0"/>
      <w:autoSpaceDN/>
      <w:spacing w:after="120" w:line="240" w:lineRule="auto"/>
      <w:jc w:val="both"/>
      <w:textAlignment w:val="auto"/>
    </w:pPr>
    <w:rPr>
      <w:rFonts w:ascii="Times New Roman" w:eastAsia="Times New Roman" w:hAnsi="Times New Roman"/>
      <w:kern w:val="28"/>
      <w:sz w:val="24"/>
      <w:szCs w:val="20"/>
    </w:rPr>
  </w:style>
  <w:style w:type="character" w:customStyle="1" w:styleId="BodyTextChar">
    <w:name w:val="Body Text Char"/>
    <w:link w:val="BodyText"/>
    <w:rsid w:val="000B768F"/>
    <w:rPr>
      <w:rFonts w:ascii="Times New Roman" w:eastAsia="Times New Roman" w:hAnsi="Times New Roman"/>
      <w:kern w:val="28"/>
      <w:sz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0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mfs2\OneDrive%20-%20ISCTE-IUL\Ambiente%20de%20Trabalho\Iscte_Word%20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775001C3EA3C4FB99466823F9E781D" ma:contentTypeVersion="16" ma:contentTypeDescription="Criar um novo documento." ma:contentTypeScope="" ma:versionID="86e4d29b968766c9563d92d6434aba0f">
  <xsd:schema xmlns:xsd="http://www.w3.org/2001/XMLSchema" xmlns:xs="http://www.w3.org/2001/XMLSchema" xmlns:p="http://schemas.microsoft.com/office/2006/metadata/properties" xmlns:ns2="af52ad33-9ced-4429-97b4-9d40339224ee" xmlns:ns3="04f25442-e7b3-4174-91d7-a0f62431db17" targetNamespace="http://schemas.microsoft.com/office/2006/metadata/properties" ma:root="true" ma:fieldsID="191169148abed1ef9b6b6b88c6bfae2b" ns2:_="" ns3:_="">
    <xsd:import namespace="af52ad33-9ced-4429-97b4-9d40339224ee"/>
    <xsd:import namespace="04f25442-e7b3-4174-91d7-a0f62431d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2ad33-9ced-4429-97b4-9d4033922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6360a76-79ac-481f-9307-a903ec69f4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25442-e7b3-4174-91d7-a0f62431db1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eb54c-c56c-4abc-a3a3-19f790c76f4f}" ma:internalName="TaxCatchAll" ma:showField="CatchAllData" ma:web="04f25442-e7b3-4174-91d7-a0f62431d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52ad33-9ced-4429-97b4-9d40339224ee">
      <Terms xmlns="http://schemas.microsoft.com/office/infopath/2007/PartnerControls"/>
    </lcf76f155ced4ddcb4097134ff3c332f>
    <TaxCatchAll xmlns="04f25442-e7b3-4174-91d7-a0f62431db1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1ADDA-313B-467C-86A6-8C5AF8D2D4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52ad33-9ced-4429-97b4-9d40339224ee"/>
    <ds:schemaRef ds:uri="04f25442-e7b3-4174-91d7-a0f62431d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FAA2E2-0C50-48E6-9779-7C0A2550D6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C4DE20-6DA5-42EB-8433-41521ABB64E2}">
  <ds:schemaRefs>
    <ds:schemaRef ds:uri="http://schemas.microsoft.com/office/2006/metadata/properties"/>
    <ds:schemaRef ds:uri="http://schemas.microsoft.com/office/infopath/2007/PartnerControls"/>
    <ds:schemaRef ds:uri="af52ad33-9ced-4429-97b4-9d40339224ee"/>
    <ds:schemaRef ds:uri="04f25442-e7b3-4174-91d7-a0f62431db17"/>
  </ds:schemaRefs>
</ds:datastoreItem>
</file>

<file path=customXml/itemProps4.xml><?xml version="1.0" encoding="utf-8"?>
<ds:datastoreItem xmlns:ds="http://schemas.openxmlformats.org/officeDocument/2006/customXml" ds:itemID="{0FCFE977-14D4-4C85-B2E1-0A39BD821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Iscte_Word _Template</Template>
  <TotalTime>14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Morgado Fernandes</dc:creator>
  <cp:keywords/>
  <dc:description/>
  <cp:lastModifiedBy>Ana Flor Vieira Saraiva</cp:lastModifiedBy>
  <cp:revision>3</cp:revision>
  <cp:lastPrinted>2019-12-17T11:54:00Z</cp:lastPrinted>
  <dcterms:created xsi:type="dcterms:W3CDTF">2025-12-12T15:08:00Z</dcterms:created>
  <dcterms:modified xsi:type="dcterms:W3CDTF">2026-01-09T16:23:00Z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0x01010019775001C3EA3C4FB99466823F9E781D</vt:lpwstr>
  </property>
</Properties>
</file>